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2278"/>
        <w:gridCol w:w="481"/>
        <w:gridCol w:w="1677"/>
        <w:gridCol w:w="120"/>
        <w:gridCol w:w="2278"/>
      </w:tblGrid>
      <w:tr w:rsidR="000172E5" w:rsidRPr="00637200" w14:paraId="0B926416" w14:textId="77777777" w:rsidTr="006145D8">
        <w:tc>
          <w:tcPr>
            <w:tcW w:w="5000" w:type="pct"/>
            <w:gridSpan w:val="6"/>
            <w:shd w:val="clear" w:color="auto" w:fill="84ACB6" w:themeFill="accent5"/>
            <w:vAlign w:val="bottom"/>
          </w:tcPr>
          <w:p w14:paraId="05E3B48E" w14:textId="2C2D7E93" w:rsidR="000172E5" w:rsidRPr="00637200" w:rsidRDefault="002E2F8B" w:rsidP="00637200">
            <w:pPr>
              <w:pStyle w:val="Heading1"/>
            </w:pPr>
            <w:r>
              <w:t xml:space="preserve">Parent/Caregiver info: </w:t>
            </w:r>
          </w:p>
        </w:tc>
      </w:tr>
      <w:tr w:rsidR="000172E5" w:rsidRPr="00846B76" w14:paraId="6176947F" w14:textId="77777777" w:rsidTr="0067510B">
        <w:sdt>
          <w:sdtPr>
            <w:id w:val="1621259925"/>
            <w:placeholder>
              <w:docPart w:val="054032A3CCE0447A99CEB608276C0D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0A1651D3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51" w:type="pct"/>
            <w:gridSpan w:val="5"/>
            <w:tcBorders>
              <w:bottom w:val="single" w:sz="4" w:space="0" w:color="auto"/>
            </w:tcBorders>
            <w:vAlign w:val="bottom"/>
          </w:tcPr>
          <w:p w14:paraId="154DB71D" w14:textId="2FA44744" w:rsidR="000172E5" w:rsidRPr="00846B76" w:rsidRDefault="000172E5" w:rsidP="00311D4F"/>
        </w:tc>
      </w:tr>
      <w:tr w:rsidR="000172E5" w:rsidRPr="00846B76" w14:paraId="14199B29" w14:textId="77777777" w:rsidTr="0067510B">
        <w:sdt>
          <w:sdtPr>
            <w:id w:val="-1470592894"/>
            <w:placeholder>
              <w:docPart w:val="553CD65FAA554A4E9B82BA541DADA3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1D2BB87C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5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51398D" w14:textId="4C4EC848" w:rsidR="000172E5" w:rsidRPr="00846B76" w:rsidRDefault="000172E5" w:rsidP="00311D4F"/>
        </w:tc>
      </w:tr>
      <w:tr w:rsidR="000172E5" w:rsidRPr="00846B76" w14:paraId="29DCC8EC" w14:textId="77777777" w:rsidTr="0067510B">
        <w:sdt>
          <w:sdtPr>
            <w:id w:val="946660661"/>
            <w:placeholder>
              <w:docPart w:val="DFA86F1CE87E4533BFAF5874F1B11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35622B91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2E31F2" w14:textId="05663E10" w:rsidR="000172E5" w:rsidRPr="00846B76" w:rsidRDefault="000172E5" w:rsidP="00311D4F"/>
        </w:tc>
        <w:sdt>
          <w:sdtPr>
            <w:id w:val="-1223447272"/>
            <w:placeholder>
              <w:docPart w:val="2A864AC2E607454CB1D042CCD0FE3E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6" w:type="pct"/>
                <w:tcBorders>
                  <w:top w:val="single" w:sz="4" w:space="0" w:color="auto"/>
                </w:tcBorders>
                <w:vAlign w:val="bottom"/>
              </w:tcPr>
              <w:p w14:paraId="113EC358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D8C3D0" w14:textId="3E679F5D" w:rsidR="000172E5" w:rsidRPr="00846B76" w:rsidRDefault="000172E5" w:rsidP="00311D4F"/>
        </w:tc>
      </w:tr>
      <w:tr w:rsidR="000172E5" w:rsidRPr="00846B76" w14:paraId="57118CE4" w14:textId="77777777" w:rsidTr="0067510B">
        <w:sdt>
          <w:sdtPr>
            <w:id w:val="1334104394"/>
            <w:placeholder>
              <w:docPart w:val="F48D07AE61A1467AADD5DFF171213F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1614CEB8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51" w:type="pct"/>
            <w:gridSpan w:val="5"/>
            <w:tcBorders>
              <w:bottom w:val="single" w:sz="4" w:space="0" w:color="auto"/>
            </w:tcBorders>
            <w:vAlign w:val="bottom"/>
          </w:tcPr>
          <w:p w14:paraId="374B192C" w14:textId="28598B6D" w:rsidR="000172E5" w:rsidRPr="00846B76" w:rsidRDefault="000172E5" w:rsidP="00311D4F"/>
        </w:tc>
      </w:tr>
      <w:tr w:rsidR="000172E5" w:rsidRPr="00846B76" w14:paraId="3DD5B0B0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756F3D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7A66AD9" w14:textId="77777777" w:rsidTr="006145D8">
        <w:tc>
          <w:tcPr>
            <w:tcW w:w="5000" w:type="pct"/>
            <w:gridSpan w:val="6"/>
            <w:shd w:val="clear" w:color="auto" w:fill="84ACB6" w:themeFill="accent5"/>
            <w:vAlign w:val="bottom"/>
          </w:tcPr>
          <w:p w14:paraId="49E81625" w14:textId="28868BDC" w:rsidR="000172E5" w:rsidRPr="00846B76" w:rsidRDefault="002E2F8B" w:rsidP="00637200">
            <w:pPr>
              <w:pStyle w:val="Heading1"/>
            </w:pPr>
            <w:r>
              <w:t xml:space="preserve">Parent/Caregiver info: </w:t>
            </w:r>
          </w:p>
        </w:tc>
      </w:tr>
      <w:tr w:rsidR="000172E5" w:rsidRPr="00846B76" w14:paraId="5B7110A2" w14:textId="77777777" w:rsidTr="0067510B">
        <w:sdt>
          <w:sdtPr>
            <w:id w:val="-2047821762"/>
            <w:placeholder>
              <w:docPart w:val="64690A1BDEA3464E8819A1AB3DBE95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765DE5C3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51" w:type="pct"/>
            <w:gridSpan w:val="5"/>
            <w:tcBorders>
              <w:bottom w:val="single" w:sz="4" w:space="0" w:color="auto"/>
            </w:tcBorders>
            <w:vAlign w:val="bottom"/>
          </w:tcPr>
          <w:p w14:paraId="0B446F5E" w14:textId="47EF7840" w:rsidR="000172E5" w:rsidRPr="00846B76" w:rsidRDefault="000172E5" w:rsidP="00311D4F"/>
        </w:tc>
      </w:tr>
      <w:tr w:rsidR="000172E5" w:rsidRPr="00846B76" w14:paraId="05EDAA49" w14:textId="77777777" w:rsidTr="0067510B">
        <w:sdt>
          <w:sdtPr>
            <w:id w:val="-1368443858"/>
            <w:placeholder>
              <w:docPart w:val="2A011802BFFE4D3F85E0B160D03732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1B980C7E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5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23F7FE" w14:textId="48E4F77B" w:rsidR="000172E5" w:rsidRPr="00846B76" w:rsidRDefault="000172E5" w:rsidP="00311D4F"/>
        </w:tc>
      </w:tr>
      <w:tr w:rsidR="000172E5" w:rsidRPr="00846B76" w14:paraId="79E80557" w14:textId="77777777" w:rsidTr="0067510B">
        <w:sdt>
          <w:sdtPr>
            <w:id w:val="-201941420"/>
            <w:placeholder>
              <w:docPart w:val="DC099D5F37FA4FA480D3BCA1508249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09AA724A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EF2419" w14:textId="12F7076C" w:rsidR="000172E5" w:rsidRPr="00846B76" w:rsidRDefault="000172E5" w:rsidP="00311D4F"/>
        </w:tc>
        <w:sdt>
          <w:sdtPr>
            <w:id w:val="-448942189"/>
            <w:placeholder>
              <w:docPart w:val="1243050DAEFF41B4BAF2D522291DAA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6" w:type="pct"/>
                <w:tcBorders>
                  <w:top w:val="single" w:sz="4" w:space="0" w:color="auto"/>
                </w:tcBorders>
                <w:vAlign w:val="bottom"/>
              </w:tcPr>
              <w:p w14:paraId="7348BB28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40D2E9" w14:textId="77777777" w:rsidR="000172E5" w:rsidRPr="00846B76" w:rsidRDefault="000172E5" w:rsidP="00311D4F"/>
        </w:tc>
      </w:tr>
      <w:tr w:rsidR="000172E5" w:rsidRPr="00846B76" w14:paraId="30DC2B49" w14:textId="77777777" w:rsidTr="0067510B">
        <w:sdt>
          <w:sdtPr>
            <w:id w:val="-1359804501"/>
            <w:placeholder>
              <w:docPart w:val="78894969E6A34D04A3D02B09177A67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9" w:type="pct"/>
                <w:vAlign w:val="bottom"/>
              </w:tcPr>
              <w:p w14:paraId="5521CC7F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51" w:type="pct"/>
            <w:gridSpan w:val="5"/>
            <w:tcBorders>
              <w:bottom w:val="single" w:sz="4" w:space="0" w:color="auto"/>
            </w:tcBorders>
            <w:vAlign w:val="bottom"/>
          </w:tcPr>
          <w:p w14:paraId="0CAF0193" w14:textId="29E476A1" w:rsidR="000172E5" w:rsidRPr="00846B76" w:rsidRDefault="000172E5" w:rsidP="00311D4F"/>
        </w:tc>
      </w:tr>
      <w:tr w:rsidR="000172E5" w:rsidRPr="00846B76" w14:paraId="4DC99F83" w14:textId="77777777" w:rsidTr="0067510B">
        <w:tc>
          <w:tcPr>
            <w:tcW w:w="1349" w:type="pct"/>
            <w:vAlign w:val="bottom"/>
          </w:tcPr>
          <w:p w14:paraId="097562E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1" w:type="pct"/>
            <w:gridSpan w:val="5"/>
            <w:vAlign w:val="bottom"/>
          </w:tcPr>
          <w:p w14:paraId="77608B3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E2F8B" w:rsidRPr="00846B76" w14:paraId="27F68062" w14:textId="77777777" w:rsidTr="00FE62F1">
        <w:tc>
          <w:tcPr>
            <w:tcW w:w="5000" w:type="pct"/>
            <w:gridSpan w:val="6"/>
            <w:shd w:val="clear" w:color="auto" w:fill="84ACB6" w:themeFill="accent5"/>
            <w:vAlign w:val="bottom"/>
          </w:tcPr>
          <w:p w14:paraId="618E3790" w14:textId="036C4E6E" w:rsidR="002E2F8B" w:rsidRPr="00846B76" w:rsidRDefault="002E2F8B" w:rsidP="00FE62F1">
            <w:pPr>
              <w:pStyle w:val="Heading1"/>
            </w:pPr>
            <w:r>
              <w:t xml:space="preserve">Child(s) Information: </w:t>
            </w:r>
            <w:r>
              <w:t xml:space="preserve"> </w:t>
            </w:r>
          </w:p>
        </w:tc>
      </w:tr>
      <w:tr w:rsidR="002E2F8B" w:rsidRPr="00846B76" w14:paraId="1DB1E039" w14:textId="77777777" w:rsidTr="0067510B">
        <w:tc>
          <w:tcPr>
            <w:tcW w:w="1349" w:type="pct"/>
            <w:vAlign w:val="bottom"/>
          </w:tcPr>
          <w:p w14:paraId="36A7E6C0" w14:textId="4DAC43E2" w:rsidR="002E2F8B" w:rsidRPr="00846B76" w:rsidRDefault="0067510B" w:rsidP="00FE62F1">
            <w:pPr>
              <w:pStyle w:val="NormalIndent"/>
            </w:pPr>
            <w:r>
              <w:t>Full Name</w:t>
            </w:r>
          </w:p>
        </w:tc>
        <w:tc>
          <w:tcPr>
            <w:tcW w:w="3651" w:type="pct"/>
            <w:gridSpan w:val="5"/>
            <w:tcBorders>
              <w:bottom w:val="single" w:sz="4" w:space="0" w:color="auto"/>
            </w:tcBorders>
            <w:vAlign w:val="bottom"/>
          </w:tcPr>
          <w:p w14:paraId="624C2199" w14:textId="3CA7C166" w:rsidR="002E2F8B" w:rsidRPr="00846B76" w:rsidRDefault="002E2F8B" w:rsidP="00FE62F1"/>
        </w:tc>
      </w:tr>
      <w:tr w:rsidR="0067510B" w:rsidRPr="00846B76" w14:paraId="08B6ACF1" w14:textId="77777777" w:rsidTr="0067510B">
        <w:tc>
          <w:tcPr>
            <w:tcW w:w="1349" w:type="pct"/>
            <w:vAlign w:val="bottom"/>
          </w:tcPr>
          <w:p w14:paraId="4BF3A4ED" w14:textId="663EFE05" w:rsidR="0067510B" w:rsidRPr="00846B76" w:rsidRDefault="0067510B" w:rsidP="00FE62F1">
            <w:pPr>
              <w:pStyle w:val="NormalIndent"/>
            </w:pPr>
            <w:r>
              <w:t xml:space="preserve">Desired starting month: </w:t>
            </w:r>
          </w:p>
        </w:tc>
        <w:tc>
          <w:tcPr>
            <w:tcW w:w="1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7346EB" w14:textId="0AB347C4" w:rsidR="0067510B" w:rsidRPr="00846B76" w:rsidRDefault="0067510B" w:rsidP="00FE62F1"/>
        </w:tc>
        <w:tc>
          <w:tcPr>
            <w:tcW w:w="12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748C9F" w14:textId="5A0773E1" w:rsidR="0067510B" w:rsidRPr="00846B76" w:rsidRDefault="0067510B" w:rsidP="00FE62F1">
            <w:r>
              <w:t>Child’s age at that time:</w:t>
            </w:r>
          </w:p>
        </w:tc>
        <w:tc>
          <w:tcPr>
            <w:tcW w:w="1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AF71B" w14:textId="1AD4D849" w:rsidR="0067510B" w:rsidRPr="00846B76" w:rsidRDefault="0067510B" w:rsidP="00FE62F1"/>
        </w:tc>
      </w:tr>
      <w:tr w:rsidR="002E2F8B" w:rsidRPr="00846B76" w14:paraId="44BF736A" w14:textId="77777777" w:rsidTr="0067510B">
        <w:tc>
          <w:tcPr>
            <w:tcW w:w="1349" w:type="pct"/>
            <w:vAlign w:val="bottom"/>
          </w:tcPr>
          <w:p w14:paraId="63153CC4" w14:textId="28E2AD30" w:rsidR="002E2F8B" w:rsidRPr="00846B76" w:rsidRDefault="002E2F8B" w:rsidP="00FE62F1">
            <w:pPr>
              <w:pStyle w:val="NormalIndent"/>
            </w:pPr>
            <w:r>
              <w:t>Fulltime/Part-time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C91347" w14:textId="727A3731" w:rsidR="002E2F8B" w:rsidRPr="00846B76" w:rsidRDefault="002E2F8B" w:rsidP="00FE62F1"/>
        </w:tc>
        <w:tc>
          <w:tcPr>
            <w:tcW w:w="896" w:type="pct"/>
            <w:tcBorders>
              <w:top w:val="single" w:sz="4" w:space="0" w:color="auto"/>
            </w:tcBorders>
            <w:vAlign w:val="bottom"/>
          </w:tcPr>
          <w:p w14:paraId="7CF57018" w14:textId="244D339A" w:rsidR="002E2F8B" w:rsidRPr="00846B76" w:rsidRDefault="002E2F8B" w:rsidP="00FE62F1">
            <w:r>
              <w:t>If Part-time, which day(s):</w:t>
            </w:r>
          </w:p>
        </w:tc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DA38BC" w14:textId="56D119F7" w:rsidR="002E2F8B" w:rsidRPr="00846B76" w:rsidRDefault="002E2F8B" w:rsidP="00FE62F1"/>
        </w:tc>
      </w:tr>
      <w:tr w:rsidR="002E2F8B" w:rsidRPr="00846B76" w14:paraId="013DCDEA" w14:textId="77777777" w:rsidTr="0067510B">
        <w:tc>
          <w:tcPr>
            <w:tcW w:w="1349" w:type="pct"/>
            <w:vAlign w:val="bottom"/>
          </w:tcPr>
          <w:p w14:paraId="7FBB91BB" w14:textId="387809F5" w:rsidR="002E2F8B" w:rsidRPr="00846B76" w:rsidRDefault="0067510B" w:rsidP="00FE62F1">
            <w:pPr>
              <w:pStyle w:val="NormalIndent"/>
            </w:pPr>
            <w:r>
              <w:t xml:space="preserve">Today’s </w:t>
            </w:r>
            <w:r w:rsidR="002E2F8B">
              <w:t>Date:</w:t>
            </w:r>
          </w:p>
        </w:tc>
        <w:tc>
          <w:tcPr>
            <w:tcW w:w="3651" w:type="pct"/>
            <w:gridSpan w:val="5"/>
            <w:tcBorders>
              <w:bottom w:val="single" w:sz="4" w:space="0" w:color="auto"/>
            </w:tcBorders>
            <w:vAlign w:val="bottom"/>
          </w:tcPr>
          <w:p w14:paraId="59D2A62C" w14:textId="55A4485D" w:rsidR="002E2F8B" w:rsidRPr="00846B76" w:rsidRDefault="002E2F8B" w:rsidP="00FE62F1"/>
        </w:tc>
      </w:tr>
    </w:tbl>
    <w:p w14:paraId="3504D526" w14:textId="77777777" w:rsidR="000172E5" w:rsidRDefault="000172E5" w:rsidP="0067510B">
      <w:pPr>
        <w:ind w:firstLine="720"/>
      </w:pPr>
    </w:p>
    <w:sectPr w:rsidR="000172E5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B9E29" w14:textId="77777777" w:rsidR="002E2F8B" w:rsidRDefault="002E2F8B" w:rsidP="000172E5">
      <w:pPr>
        <w:spacing w:after="0" w:line="240" w:lineRule="auto"/>
      </w:pPr>
      <w:r>
        <w:separator/>
      </w:r>
    </w:p>
  </w:endnote>
  <w:endnote w:type="continuationSeparator" w:id="0">
    <w:p w14:paraId="5F674467" w14:textId="77777777" w:rsidR="002E2F8B" w:rsidRDefault="002E2F8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923840-9232-494A-AA93-BAA55579861A}"/>
    <w:embedBold r:id="rId2" w:fontKey="{3F9ECC4A-C5C0-4471-B48E-54FD963D5D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45D193-1DDC-423C-9897-1118AF239DCD}"/>
    <w:embedBold r:id="rId4" w:fontKey="{50208E18-2938-4473-9E0D-67F6C6B59D1A}"/>
    <w:embedItalic r:id="rId5" w:fontKey="{AC7AC586-7D8E-46AB-B064-9A1EB6D45AD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D9E61E9-C2F6-4CB5-8409-B565E92F4C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08643BC-A815-42A1-AEDE-FB4B50D31C6E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8" w:fontKey="{1A9C2518-37F0-4CD3-8A44-5E983BC5BB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356D" w14:textId="3D64716C" w:rsidR="0067510B" w:rsidRPr="0067510B" w:rsidRDefault="0067510B" w:rsidP="0067510B">
    <w:pPr>
      <w:pStyle w:val="Footer"/>
      <w:jc w:val="right"/>
      <w:rPr>
        <w:color w:val="265F65" w:themeColor="accent2" w:themeShade="80"/>
        <w:sz w:val="40"/>
        <w:szCs w:val="40"/>
      </w:rPr>
    </w:pPr>
    <w:r w:rsidRPr="0067510B">
      <w:rPr>
        <w:color w:val="265F65" w:themeColor="accent2" w:themeShade="80"/>
        <w:sz w:val="40"/>
        <w:szCs w:val="40"/>
      </w:rPr>
      <w:t>Sackville Early Learning Centre</w:t>
    </w:r>
  </w:p>
  <w:p w14:paraId="45585645" w14:textId="439A8085" w:rsidR="0067510B" w:rsidRPr="0067510B" w:rsidRDefault="0067510B" w:rsidP="0067510B">
    <w:pPr>
      <w:pStyle w:val="Footer"/>
      <w:jc w:val="right"/>
      <w:rPr>
        <w:color w:val="265F65" w:themeColor="accent2" w:themeShade="80"/>
      </w:rPr>
    </w:pPr>
    <w:r w:rsidRPr="0067510B">
      <w:rPr>
        <w:color w:val="265F65" w:themeColor="accent2" w:themeShade="80"/>
      </w:rPr>
      <w:t xml:space="preserve"> </w:t>
    </w:r>
    <w:hyperlink r:id="rId1" w:history="1">
      <w:r w:rsidRPr="0067510B">
        <w:rPr>
          <w:rStyle w:val="Hyperlink"/>
          <w:rFonts w:ascii="Segoe UI Historic" w:hAnsi="Segoe UI Historic" w:cs="Segoe UI Historic"/>
          <w:color w:val="265F65" w:themeColor="accent2" w:themeShade="80"/>
          <w:sz w:val="23"/>
          <w:szCs w:val="23"/>
          <w:shd w:val="clear" w:color="auto" w:fill="FFFFFF"/>
        </w:rPr>
        <w:t>sackvilleelc@eastlink.ca</w:t>
      </w:r>
    </w:hyperlink>
    <w:r w:rsidRPr="0067510B">
      <w:rPr>
        <w:rFonts w:ascii="Segoe UI Historic" w:hAnsi="Segoe UI Historic" w:cs="Segoe UI Historic"/>
        <w:color w:val="265F65" w:themeColor="accent2" w:themeShade="80"/>
        <w:sz w:val="23"/>
        <w:szCs w:val="23"/>
        <w:shd w:val="clear" w:color="auto" w:fill="FFFFFF"/>
      </w:rPr>
      <w:t xml:space="preserve"> </w:t>
    </w:r>
    <w:r w:rsidR="002E2F8B" w:rsidRPr="0067510B">
      <w:rPr>
        <w:color w:val="265F65" w:themeColor="accent2" w:themeShade="80"/>
      </w:rPr>
      <w:t xml:space="preserve"> </w:t>
    </w:r>
    <w:r w:rsidRPr="0067510B">
      <w:rPr>
        <w:color w:val="265F65" w:themeColor="accent2" w:themeShade="80"/>
      </w:rPr>
      <w:t>902-252-2809</w:t>
    </w:r>
  </w:p>
  <w:p w14:paraId="56BF34C9" w14:textId="16012796" w:rsidR="006145D8" w:rsidRPr="0067510B" w:rsidRDefault="002E2F8B" w:rsidP="0067510B">
    <w:pPr>
      <w:pStyle w:val="Footer"/>
      <w:jc w:val="right"/>
      <w:rPr>
        <w:color w:val="265F65" w:themeColor="accent2" w:themeShade="80"/>
      </w:rPr>
    </w:pPr>
    <w:r w:rsidRPr="0067510B">
      <w:rPr>
        <w:color w:val="265F65" w:themeColor="accent2" w:themeShade="80"/>
      </w:rPr>
      <w:t>400 Sackville Drive, Lower Sackville, 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4B794" w14:textId="77777777" w:rsidR="002E2F8B" w:rsidRDefault="002E2F8B" w:rsidP="000172E5">
      <w:pPr>
        <w:spacing w:after="0" w:line="240" w:lineRule="auto"/>
      </w:pPr>
      <w:r>
        <w:separator/>
      </w:r>
    </w:p>
  </w:footnote>
  <w:footnote w:type="continuationSeparator" w:id="0">
    <w:p w14:paraId="233D9BF8" w14:textId="77777777" w:rsidR="002E2F8B" w:rsidRDefault="002E2F8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86"/>
      <w:gridCol w:w="7974"/>
    </w:tblGrid>
    <w:tr w:rsidR="00B337A2" w:rsidRPr="00637200" w14:paraId="32C4598A" w14:textId="77777777" w:rsidTr="00384B05">
      <w:trPr>
        <w:trHeight w:val="990"/>
      </w:trPr>
      <w:tc>
        <w:tcPr>
          <w:tcW w:w="1350" w:type="dxa"/>
          <w:vAlign w:val="center"/>
        </w:tcPr>
        <w:p w14:paraId="0D8EE432" w14:textId="2D710BD2" w:rsidR="00B337A2" w:rsidRPr="00637200" w:rsidRDefault="0067510B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64DF44C3" wp14:editId="5DB70051">
                <wp:extent cx="739775" cy="721732"/>
                <wp:effectExtent l="0" t="0" r="3175" b="2540"/>
                <wp:docPr id="1" name="Picture 1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837" cy="727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DD51646" w14:textId="155EEA29" w:rsidR="00B337A2" w:rsidRPr="00637200" w:rsidRDefault="002E2F8B" w:rsidP="00637200">
          <w:pPr>
            <w:pStyle w:val="Header"/>
          </w:pPr>
          <w:r>
            <w:t>Waitlist Form</w:t>
          </w:r>
        </w:p>
      </w:tc>
    </w:tr>
  </w:tbl>
  <w:p w14:paraId="31ABE25E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94983993">
    <w:abstractNumId w:val="11"/>
  </w:num>
  <w:num w:numId="2" w16cid:durableId="2102287039">
    <w:abstractNumId w:val="7"/>
  </w:num>
  <w:num w:numId="3" w16cid:durableId="1418399966">
    <w:abstractNumId w:val="15"/>
  </w:num>
  <w:num w:numId="4" w16cid:durableId="1548028668">
    <w:abstractNumId w:val="12"/>
  </w:num>
  <w:num w:numId="5" w16cid:durableId="184172361">
    <w:abstractNumId w:val="13"/>
  </w:num>
  <w:num w:numId="6" w16cid:durableId="1824731832">
    <w:abstractNumId w:val="19"/>
  </w:num>
  <w:num w:numId="7" w16cid:durableId="597569410">
    <w:abstractNumId w:val="6"/>
  </w:num>
  <w:num w:numId="8" w16cid:durableId="1275481292">
    <w:abstractNumId w:val="10"/>
  </w:num>
  <w:num w:numId="9" w16cid:durableId="236016363">
    <w:abstractNumId w:val="17"/>
  </w:num>
  <w:num w:numId="10" w16cid:durableId="893470545">
    <w:abstractNumId w:val="1"/>
  </w:num>
  <w:num w:numId="11" w16cid:durableId="1444424496">
    <w:abstractNumId w:val="5"/>
  </w:num>
  <w:num w:numId="12" w16cid:durableId="51080890">
    <w:abstractNumId w:val="0"/>
  </w:num>
  <w:num w:numId="13" w16cid:durableId="578490434">
    <w:abstractNumId w:val="2"/>
  </w:num>
  <w:num w:numId="14" w16cid:durableId="1848707746">
    <w:abstractNumId w:val="9"/>
  </w:num>
  <w:num w:numId="15" w16cid:durableId="250630342">
    <w:abstractNumId w:val="8"/>
  </w:num>
  <w:num w:numId="16" w16cid:durableId="819464433">
    <w:abstractNumId w:val="16"/>
  </w:num>
  <w:num w:numId="17" w16cid:durableId="201016611">
    <w:abstractNumId w:val="3"/>
  </w:num>
  <w:num w:numId="18" w16cid:durableId="2105950796">
    <w:abstractNumId w:val="21"/>
  </w:num>
  <w:num w:numId="19" w16cid:durableId="817696674">
    <w:abstractNumId w:val="18"/>
  </w:num>
  <w:num w:numId="20" w16cid:durableId="1882739978">
    <w:abstractNumId w:val="14"/>
  </w:num>
  <w:num w:numId="21" w16cid:durableId="1712412912">
    <w:abstractNumId w:val="20"/>
  </w:num>
  <w:num w:numId="22" w16cid:durableId="65013781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8B"/>
    <w:rsid w:val="000172E5"/>
    <w:rsid w:val="00052382"/>
    <w:rsid w:val="0006568A"/>
    <w:rsid w:val="00076F0F"/>
    <w:rsid w:val="00084253"/>
    <w:rsid w:val="000D1F49"/>
    <w:rsid w:val="001727CA"/>
    <w:rsid w:val="001800AB"/>
    <w:rsid w:val="002B6364"/>
    <w:rsid w:val="002C56E6"/>
    <w:rsid w:val="002E2F8B"/>
    <w:rsid w:val="00311D4F"/>
    <w:rsid w:val="0034390E"/>
    <w:rsid w:val="00344849"/>
    <w:rsid w:val="00361E11"/>
    <w:rsid w:val="003769BA"/>
    <w:rsid w:val="003E6919"/>
    <w:rsid w:val="003F0847"/>
    <w:rsid w:val="0040090B"/>
    <w:rsid w:val="0046302A"/>
    <w:rsid w:val="00487D2D"/>
    <w:rsid w:val="004D5D62"/>
    <w:rsid w:val="005112D0"/>
    <w:rsid w:val="005168ED"/>
    <w:rsid w:val="00577E06"/>
    <w:rsid w:val="00583334"/>
    <w:rsid w:val="005A3BF7"/>
    <w:rsid w:val="005F2035"/>
    <w:rsid w:val="005F7990"/>
    <w:rsid w:val="006145D8"/>
    <w:rsid w:val="00637200"/>
    <w:rsid w:val="0063739C"/>
    <w:rsid w:val="0067510B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46B1A"/>
    <w:rsid w:val="0098597D"/>
    <w:rsid w:val="009F619A"/>
    <w:rsid w:val="009F6DDE"/>
    <w:rsid w:val="00A0754F"/>
    <w:rsid w:val="00A370A8"/>
    <w:rsid w:val="00B131E5"/>
    <w:rsid w:val="00B337A2"/>
    <w:rsid w:val="00B55E98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47366"/>
    <w:rsid w:val="00DB3FAD"/>
    <w:rsid w:val="00DB5206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A9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84ACB6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84ACB6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675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0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ckvilleelc@eastlink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a.macdonald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4032A3CCE0447A99CEB608276C0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A8A17-50BB-41AC-99A3-50246DC8DE75}"/>
      </w:docPartPr>
      <w:docPartBody>
        <w:p w:rsidR="00985ABB" w:rsidRDefault="00985ABB">
          <w:pPr>
            <w:pStyle w:val="054032A3CCE0447A99CEB608276C0D80"/>
          </w:pPr>
          <w:r w:rsidRPr="006145D8">
            <w:t>First Name</w:t>
          </w:r>
        </w:p>
      </w:docPartBody>
    </w:docPart>
    <w:docPart>
      <w:docPartPr>
        <w:name w:val="553CD65FAA554A4E9B82BA541DAD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11496-F1B2-4E82-950F-9903ECC762C9}"/>
      </w:docPartPr>
      <w:docPartBody>
        <w:p w:rsidR="00985ABB" w:rsidRDefault="00985ABB">
          <w:pPr>
            <w:pStyle w:val="553CD65FAA554A4E9B82BA541DADA379"/>
          </w:pPr>
          <w:r w:rsidRPr="006145D8">
            <w:t>Last Name</w:t>
          </w:r>
        </w:p>
      </w:docPartBody>
    </w:docPart>
    <w:docPart>
      <w:docPartPr>
        <w:name w:val="DFA86F1CE87E4533BFAF5874F1B11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09F2A-384D-43D1-BC06-6CD12B407B07}"/>
      </w:docPartPr>
      <w:docPartBody>
        <w:p w:rsidR="00985ABB" w:rsidRDefault="00985ABB">
          <w:pPr>
            <w:pStyle w:val="DFA86F1CE87E4533BFAF5874F1B11208"/>
          </w:pPr>
          <w:r w:rsidRPr="006145D8">
            <w:t>Cell Phone</w:t>
          </w:r>
        </w:p>
      </w:docPartBody>
    </w:docPart>
    <w:docPart>
      <w:docPartPr>
        <w:name w:val="2A864AC2E607454CB1D042CCD0FE3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67D1-7610-4DA9-AFF6-F52F958E497D}"/>
      </w:docPartPr>
      <w:docPartBody>
        <w:p w:rsidR="00985ABB" w:rsidRDefault="00985ABB">
          <w:pPr>
            <w:pStyle w:val="2A864AC2E607454CB1D042CCD0FE3E66"/>
          </w:pPr>
          <w:r w:rsidRPr="00311D4F">
            <w:t>Work Phone</w:t>
          </w:r>
        </w:p>
      </w:docPartBody>
    </w:docPart>
    <w:docPart>
      <w:docPartPr>
        <w:name w:val="F48D07AE61A1467AADD5DFF171213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C5ADC-B0CB-4A0A-9701-24B33F4C48C3}"/>
      </w:docPartPr>
      <w:docPartBody>
        <w:p w:rsidR="00985ABB" w:rsidRDefault="00985ABB">
          <w:pPr>
            <w:pStyle w:val="F48D07AE61A1467AADD5DFF171213F07"/>
          </w:pPr>
          <w:r w:rsidRPr="006145D8">
            <w:t>Email</w:t>
          </w:r>
        </w:p>
      </w:docPartBody>
    </w:docPart>
    <w:docPart>
      <w:docPartPr>
        <w:name w:val="64690A1BDEA3464E8819A1AB3DBE9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55902-3525-4687-998A-EC36F2505592}"/>
      </w:docPartPr>
      <w:docPartBody>
        <w:p w:rsidR="00985ABB" w:rsidRDefault="00985ABB">
          <w:pPr>
            <w:pStyle w:val="64690A1BDEA3464E8819A1AB3DBE95D1"/>
          </w:pPr>
          <w:r w:rsidRPr="006145D8">
            <w:t>First Name</w:t>
          </w:r>
        </w:p>
      </w:docPartBody>
    </w:docPart>
    <w:docPart>
      <w:docPartPr>
        <w:name w:val="2A011802BFFE4D3F85E0B160D0373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04BE2-C903-4DDD-97D9-C23B976F586F}"/>
      </w:docPartPr>
      <w:docPartBody>
        <w:p w:rsidR="00985ABB" w:rsidRDefault="00985ABB">
          <w:pPr>
            <w:pStyle w:val="2A011802BFFE4D3F85E0B160D0373214"/>
          </w:pPr>
          <w:r w:rsidRPr="006145D8">
            <w:t>Last Name</w:t>
          </w:r>
        </w:p>
      </w:docPartBody>
    </w:docPart>
    <w:docPart>
      <w:docPartPr>
        <w:name w:val="DC099D5F37FA4FA480D3BCA150824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D3FDA-6A11-4D3A-BB63-DCA788E085BB}"/>
      </w:docPartPr>
      <w:docPartBody>
        <w:p w:rsidR="00985ABB" w:rsidRDefault="00985ABB">
          <w:pPr>
            <w:pStyle w:val="DC099D5F37FA4FA480D3BCA1508249D7"/>
          </w:pPr>
          <w:r w:rsidRPr="006145D8">
            <w:t>Cell Phone</w:t>
          </w:r>
        </w:p>
      </w:docPartBody>
    </w:docPart>
    <w:docPart>
      <w:docPartPr>
        <w:name w:val="1243050DAEFF41B4BAF2D522291DA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EA942-13E4-4AB4-B6C7-76DE15143AC4}"/>
      </w:docPartPr>
      <w:docPartBody>
        <w:p w:rsidR="00985ABB" w:rsidRDefault="00985ABB">
          <w:pPr>
            <w:pStyle w:val="1243050DAEFF41B4BAF2D522291DAAB2"/>
          </w:pPr>
          <w:r w:rsidRPr="006145D8">
            <w:t>Work Phone</w:t>
          </w:r>
        </w:p>
      </w:docPartBody>
    </w:docPart>
    <w:docPart>
      <w:docPartPr>
        <w:name w:val="78894969E6A34D04A3D02B09177A6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B43F-43AF-488C-B1FA-83EB8EC8D11B}"/>
      </w:docPartPr>
      <w:docPartBody>
        <w:p w:rsidR="00985ABB" w:rsidRDefault="00985ABB">
          <w:pPr>
            <w:pStyle w:val="78894969E6A34D04A3D02B09177A67A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ABB"/>
    <w:rsid w:val="0098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31E02B36449D469A82A43213A74C36B2">
    <w:name w:val="31E02B36449D469A82A43213A74C36B2"/>
  </w:style>
  <w:style w:type="paragraph" w:customStyle="1" w:styleId="054032A3CCE0447A99CEB608276C0D80">
    <w:name w:val="054032A3CCE0447A99CEB608276C0D80"/>
  </w:style>
  <w:style w:type="paragraph" w:customStyle="1" w:styleId="553CD65FAA554A4E9B82BA541DADA379">
    <w:name w:val="553CD65FAA554A4E9B82BA541DADA379"/>
  </w:style>
  <w:style w:type="paragraph" w:customStyle="1" w:styleId="DFA86F1CE87E4533BFAF5874F1B11208">
    <w:name w:val="DFA86F1CE87E4533BFAF5874F1B11208"/>
  </w:style>
  <w:style w:type="paragraph" w:customStyle="1" w:styleId="2A864AC2E607454CB1D042CCD0FE3E66">
    <w:name w:val="2A864AC2E607454CB1D042CCD0FE3E66"/>
  </w:style>
  <w:style w:type="paragraph" w:customStyle="1" w:styleId="F48D07AE61A1467AADD5DFF171213F07">
    <w:name w:val="F48D07AE61A1467AADD5DFF171213F07"/>
  </w:style>
  <w:style w:type="paragraph" w:customStyle="1" w:styleId="A60DB784AF2D4E6784A98B0A34BA0CE7">
    <w:name w:val="A60DB784AF2D4E6784A98B0A34BA0CE7"/>
  </w:style>
  <w:style w:type="paragraph" w:customStyle="1" w:styleId="64690A1BDEA3464E8819A1AB3DBE95D1">
    <w:name w:val="64690A1BDEA3464E8819A1AB3DBE95D1"/>
  </w:style>
  <w:style w:type="paragraph" w:customStyle="1" w:styleId="2A011802BFFE4D3F85E0B160D0373214">
    <w:name w:val="2A011802BFFE4D3F85E0B160D0373214"/>
  </w:style>
  <w:style w:type="paragraph" w:customStyle="1" w:styleId="DC099D5F37FA4FA480D3BCA1508249D7">
    <w:name w:val="DC099D5F37FA4FA480D3BCA1508249D7"/>
  </w:style>
  <w:style w:type="paragraph" w:customStyle="1" w:styleId="1243050DAEFF41B4BAF2D522291DAAB2">
    <w:name w:val="1243050DAEFF41B4BAF2D522291DAAB2"/>
  </w:style>
  <w:style w:type="paragraph" w:customStyle="1" w:styleId="78894969E6A34D04A3D02B09177A67A3">
    <w:name w:val="78894969E6A34D04A3D02B09177A67A3"/>
  </w:style>
  <w:style w:type="paragraph" w:customStyle="1" w:styleId="BC63B94554E74C55B90CB56B1A43B329">
    <w:name w:val="BC63B94554E74C55B90CB56B1A43B329"/>
  </w:style>
  <w:style w:type="paragraph" w:customStyle="1" w:styleId="2717E9A909CB4DD7A693AA226BFC577A">
    <w:name w:val="2717E9A909CB4DD7A693AA226BFC577A"/>
    <w:rsid w:val="00985ABB"/>
  </w:style>
  <w:style w:type="paragraph" w:customStyle="1" w:styleId="383A192D0B7C49828BCDA6720A4F863F">
    <w:name w:val="383A192D0B7C49828BCDA6720A4F863F"/>
    <w:rsid w:val="00985ABB"/>
  </w:style>
  <w:style w:type="paragraph" w:customStyle="1" w:styleId="F47051BCE13E4AB0A77DB91703B5E35C">
    <w:name w:val="F47051BCE13E4AB0A77DB91703B5E35C"/>
    <w:rsid w:val="00985ABB"/>
  </w:style>
  <w:style w:type="paragraph" w:customStyle="1" w:styleId="F8CA614E1DAA4B8D8B31BB432968E909">
    <w:name w:val="F8CA614E1DAA4B8D8B31BB432968E909"/>
    <w:rsid w:val="00985ABB"/>
  </w:style>
  <w:style w:type="paragraph" w:customStyle="1" w:styleId="BD42C14EDFE04E60A52DFCE1B4AF896F">
    <w:name w:val="BD42C14EDFE04E60A52DFCE1B4AF896F"/>
    <w:rsid w:val="00985A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2023-12-05T14:41:00Z</dcterms:created>
  <dcterms:modified xsi:type="dcterms:W3CDTF">2023-12-05T14:41:00Z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